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81A7751" w14:textId="79313A2A" w:rsidR="004B5B69" w:rsidRPr="00207F48" w:rsidRDefault="001302DB" w:rsidP="00FC1118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2673790" wp14:editId="710ABA11">
                <wp:simplePos x="0" y="0"/>
                <wp:positionH relativeFrom="column">
                  <wp:posOffset>-907415</wp:posOffset>
                </wp:positionH>
                <wp:positionV relativeFrom="paragraph">
                  <wp:posOffset>774065</wp:posOffset>
                </wp:positionV>
                <wp:extent cx="6975475" cy="548640"/>
                <wp:effectExtent l="0" t="0" r="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547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FEADE" w14:textId="7CEE87E0" w:rsidR="00714215" w:rsidRPr="00EE009A" w:rsidRDefault="00714215" w:rsidP="005C1F21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48"/>
                                <w:szCs w:val="44"/>
                              </w:rPr>
                            </w:pPr>
                            <w:r w:rsidRPr="00EE009A">
                              <w:rPr>
                                <w:rFonts w:ascii="Comic Sans MS" w:hAnsi="Comic Sans MS" w:cs="Arial"/>
                                <w:b/>
                                <w:sz w:val="48"/>
                                <w:szCs w:val="44"/>
                              </w:rPr>
                              <w:t>JUNIOR IN CARE COUNCIL</w:t>
                            </w:r>
                          </w:p>
                          <w:p w14:paraId="2DDC8006" w14:textId="77777777" w:rsidR="00872F1E" w:rsidRDefault="00872F1E" w:rsidP="005C1F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0267379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-71.45pt;margin-top:60.95pt;width:549.25pt;height:43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" filled="f" stroked="f">
                <v:textbox>
                  <w:txbxContent>
                    <w:p w14:paraId="0C4FEADE" w14:textId="7CEE87E0" w:rsidR="00714215" w:rsidRPr="00EE009A" w:rsidRDefault="00714215" w:rsidP="005C1F21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48"/>
                          <w:szCs w:val="44"/>
                        </w:rPr>
                      </w:pPr>
                      <w:r w:rsidRPr="00EE009A">
                        <w:rPr>
                          <w:rFonts w:ascii="Comic Sans MS" w:hAnsi="Comic Sans MS" w:cs="Arial"/>
                          <w:b/>
                          <w:sz w:val="48"/>
                          <w:szCs w:val="44"/>
                        </w:rPr>
                        <w:t>JUNIOR IN CARE COUNCIL</w:t>
                      </w:r>
                    </w:p>
                    <w:p w14:paraId="2DDC8006" w14:textId="77777777" w:rsidR="00872F1E" w:rsidRDefault="00872F1E" w:rsidP="005C1F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E00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9520A4" wp14:editId="70915E82">
                <wp:simplePos x="0" y="0"/>
                <wp:positionH relativeFrom="column">
                  <wp:posOffset>-777240</wp:posOffset>
                </wp:positionH>
                <wp:positionV relativeFrom="paragraph">
                  <wp:posOffset>121285</wp:posOffset>
                </wp:positionV>
                <wp:extent cx="6916420" cy="74422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6420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02F58" w14:textId="77777777" w:rsidR="00EE009A" w:rsidRPr="00EE009A" w:rsidRDefault="00714215" w:rsidP="000120B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0"/>
                              </w:rPr>
                            </w:pPr>
                            <w:r w:rsidRPr="00EE009A">
                              <w:rPr>
                                <w:rFonts w:ascii="Comic Sans MS" w:hAnsi="Comic Sans MS"/>
                                <w:b/>
                                <w:sz w:val="36"/>
                                <w:szCs w:val="30"/>
                              </w:rPr>
                              <w:t>If yo</w:t>
                            </w:r>
                            <w:r w:rsidR="009D1674" w:rsidRPr="00EE009A">
                              <w:rPr>
                                <w:rFonts w:ascii="Comic Sans MS" w:hAnsi="Comic Sans MS"/>
                                <w:b/>
                                <w:sz w:val="36"/>
                                <w:szCs w:val="30"/>
                              </w:rPr>
                              <w:t>u are looked after in care and 7</w:t>
                            </w:r>
                            <w:r w:rsidRPr="00EE009A">
                              <w:rPr>
                                <w:rFonts w:ascii="Comic Sans MS" w:hAnsi="Comic Sans MS"/>
                                <w:b/>
                                <w:sz w:val="36"/>
                                <w:szCs w:val="30"/>
                              </w:rPr>
                              <w:t xml:space="preserve"> to 11 years old </w:t>
                            </w:r>
                          </w:p>
                          <w:p w14:paraId="79CC044D" w14:textId="31251C6F" w:rsidR="00714215" w:rsidRPr="00EE009A" w:rsidRDefault="00714215" w:rsidP="000120B8">
                            <w:pPr>
                              <w:jc w:val="center"/>
                              <w:rPr>
                                <w:sz w:val="36"/>
                                <w:szCs w:val="30"/>
                              </w:rPr>
                            </w:pPr>
                            <w:r w:rsidRPr="00EE009A">
                              <w:rPr>
                                <w:rFonts w:ascii="Comic Sans MS" w:hAnsi="Comic Sans MS"/>
                                <w:b/>
                                <w:sz w:val="36"/>
                                <w:szCs w:val="30"/>
                              </w:rPr>
                              <w:t>you can join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E9520A4" id="Text Box 14" o:spid="_x0000_s1027" type="#_x0000_t202" style="position:absolute;left:0;text-align:left;margin-left:-61.2pt;margin-top:9.55pt;width:544.6pt;height:58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" filled="f" stroked="f">
                <v:textbox>
                  <w:txbxContent>
                    <w:p w14:paraId="5B002F58" w14:textId="77777777" w:rsidR="00EE009A" w:rsidRPr="00EE009A" w:rsidRDefault="00714215" w:rsidP="000120B8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0"/>
                        </w:rPr>
                      </w:pPr>
                      <w:r w:rsidRPr="00EE009A">
                        <w:rPr>
                          <w:rFonts w:ascii="Comic Sans MS" w:hAnsi="Comic Sans MS"/>
                          <w:b/>
                          <w:sz w:val="36"/>
                          <w:szCs w:val="30"/>
                        </w:rPr>
                        <w:t>If yo</w:t>
                      </w:r>
                      <w:r w:rsidR="009D1674" w:rsidRPr="00EE009A">
                        <w:rPr>
                          <w:rFonts w:ascii="Comic Sans MS" w:hAnsi="Comic Sans MS"/>
                          <w:b/>
                          <w:sz w:val="36"/>
                          <w:szCs w:val="30"/>
                        </w:rPr>
                        <w:t>u are looked after in care and 7</w:t>
                      </w:r>
                      <w:r w:rsidRPr="00EE009A">
                        <w:rPr>
                          <w:rFonts w:ascii="Comic Sans MS" w:hAnsi="Comic Sans MS"/>
                          <w:b/>
                          <w:sz w:val="36"/>
                          <w:szCs w:val="30"/>
                        </w:rPr>
                        <w:t xml:space="preserve"> to 11 years old </w:t>
                      </w:r>
                    </w:p>
                    <w:p w14:paraId="79CC044D" w14:textId="31251C6F" w:rsidR="00714215" w:rsidRPr="00EE009A" w:rsidRDefault="00714215" w:rsidP="000120B8">
                      <w:pPr>
                        <w:jc w:val="center"/>
                        <w:rPr>
                          <w:sz w:val="36"/>
                          <w:szCs w:val="30"/>
                        </w:rPr>
                      </w:pPr>
                      <w:r w:rsidRPr="00EE009A">
                        <w:rPr>
                          <w:rFonts w:ascii="Comic Sans MS" w:hAnsi="Comic Sans MS"/>
                          <w:b/>
                          <w:sz w:val="36"/>
                          <w:szCs w:val="30"/>
                        </w:rPr>
                        <w:t>you can join the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1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25EED9" wp14:editId="02706656">
                <wp:simplePos x="0" y="0"/>
                <wp:positionH relativeFrom="column">
                  <wp:posOffset>-979170</wp:posOffset>
                </wp:positionH>
                <wp:positionV relativeFrom="paragraph">
                  <wp:posOffset>22225</wp:posOffset>
                </wp:positionV>
                <wp:extent cx="7021830" cy="246380"/>
                <wp:effectExtent l="0" t="0" r="0" b="762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83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2C667" w14:textId="77777777" w:rsidR="00714215" w:rsidRDefault="00714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225EED9" id="Text Box 11" o:spid="_x0000_s1028" type="#_x0000_t202" style="position:absolute;left:0;text-align:left;margin-left:-77.1pt;margin-top:1.75pt;width:552.9pt;height:1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" filled="f" stroked="f">
                <v:textbox>
                  <w:txbxContent>
                    <w:p w14:paraId="7EC2C667" w14:textId="77777777" w:rsidR="00714215" w:rsidRDefault="00714215"/>
                  </w:txbxContent>
                </v:textbox>
                <w10:wrap type="square"/>
              </v:shape>
            </w:pict>
          </mc:Fallback>
        </mc:AlternateContent>
      </w:r>
      <w:r w:rsidR="00C16B33"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7F2F3EF7" wp14:editId="11424F50">
            <wp:simplePos x="0" y="0"/>
            <wp:positionH relativeFrom="column">
              <wp:posOffset>6931660</wp:posOffset>
            </wp:positionH>
            <wp:positionV relativeFrom="paragraph">
              <wp:posOffset>-67945</wp:posOffset>
            </wp:positionV>
            <wp:extent cx="1733550" cy="1234440"/>
            <wp:effectExtent l="0" t="0" r="0" b="10160"/>
            <wp:wrapNone/>
            <wp:docPr id="3" name="Picture 3" descr="C:\Users\Becky.AdminMgr\Pictures\off-the-record-logo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.AdminMgr\Pictures\off-the-record-logo-SM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28B00" w14:textId="6F4B5C95" w:rsidR="00AF1B3B" w:rsidRDefault="00872F1E" w:rsidP="005118A5">
      <w:pPr>
        <w:rPr>
          <w:rFonts w:ascii="Comic Sans MS" w:hAnsi="Comic Sans MS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ABA4E00" wp14:editId="1C56A446">
                <wp:simplePos x="0" y="0"/>
                <wp:positionH relativeFrom="column">
                  <wp:posOffset>-424543</wp:posOffset>
                </wp:positionH>
                <wp:positionV relativeFrom="paragraph">
                  <wp:posOffset>265884</wp:posOffset>
                </wp:positionV>
                <wp:extent cx="3709852" cy="374015"/>
                <wp:effectExtent l="0" t="0" r="0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852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57C30" w14:textId="4D7878F9" w:rsidR="00714215" w:rsidRPr="001302DB" w:rsidRDefault="00714215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0"/>
                              </w:rPr>
                            </w:pPr>
                            <w:r w:rsidRPr="001302DB">
                              <w:rPr>
                                <w:rFonts w:ascii="Comic Sans MS" w:hAnsi="Comic Sans MS"/>
                                <w:sz w:val="36"/>
                                <w:szCs w:val="32"/>
                              </w:rPr>
                              <w:t xml:space="preserve">  </w:t>
                            </w:r>
                            <w:r w:rsidRPr="001302DB">
                              <w:rPr>
                                <w:rFonts w:ascii="Comic Sans MS" w:hAnsi="Comic Sans MS"/>
                                <w:b/>
                                <w:sz w:val="36"/>
                                <w:szCs w:val="30"/>
                              </w:rPr>
                              <w:t>Here’s what we have to say…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ABA4E00" id="Text Box 10" o:spid="_x0000_s1029" type="#_x0000_t202" style="position:absolute;margin-left:-33.45pt;margin-top:20.95pt;width:292.1pt;height:29.4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" filled="f" stroked="f">
                <v:textbox>
                  <w:txbxContent>
                    <w:p w14:paraId="34357C30" w14:textId="4D7878F9" w:rsidR="00714215" w:rsidRPr="001302DB" w:rsidRDefault="00714215">
                      <w:pPr>
                        <w:rPr>
                          <w:rFonts w:ascii="Comic Sans MS" w:hAnsi="Comic Sans MS"/>
                          <w:b/>
                          <w:sz w:val="36"/>
                          <w:szCs w:val="30"/>
                        </w:rPr>
                      </w:pPr>
                      <w:r w:rsidRPr="001302DB">
                        <w:rPr>
                          <w:rFonts w:ascii="Comic Sans MS" w:hAnsi="Comic Sans MS"/>
                          <w:sz w:val="36"/>
                          <w:szCs w:val="32"/>
                        </w:rPr>
                        <w:t xml:space="preserve">  </w:t>
                      </w:r>
                      <w:r w:rsidRPr="001302DB">
                        <w:rPr>
                          <w:rFonts w:ascii="Comic Sans MS" w:hAnsi="Comic Sans MS"/>
                          <w:b/>
                          <w:sz w:val="36"/>
                          <w:szCs w:val="30"/>
                        </w:rPr>
                        <w:t>Here’s what we have to say…</w:t>
                      </w:r>
                    </w:p>
                  </w:txbxContent>
                </v:textbox>
              </v:shape>
            </w:pict>
          </mc:Fallback>
        </mc:AlternateContent>
      </w:r>
    </w:p>
    <w:p w14:paraId="657AF556" w14:textId="32DE91FC" w:rsidR="00872F1E" w:rsidRDefault="003B4425" w:rsidP="005118A5">
      <w:pPr>
        <w:rPr>
          <w:rFonts w:ascii="Comic Sans MS" w:hAnsi="Comic Sans MS" w:cs="Arial"/>
          <w:sz w:val="28"/>
          <w:szCs w:val="28"/>
        </w:rPr>
      </w:pPr>
      <w:r w:rsidRPr="003B4425">
        <w:rPr>
          <w:rFonts w:ascii="Comic Sans MS" w:hAnsi="Comic Sans MS" w:cs="Arial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5DABA20" wp14:editId="2FF67662">
                <wp:simplePos x="0" y="0"/>
                <wp:positionH relativeFrom="column">
                  <wp:posOffset>-476250</wp:posOffset>
                </wp:positionH>
                <wp:positionV relativeFrom="paragraph">
                  <wp:posOffset>3152775</wp:posOffset>
                </wp:positionV>
                <wp:extent cx="6377305" cy="962025"/>
                <wp:effectExtent l="0" t="0" r="4445" b="9525"/>
                <wp:wrapTight wrapText="bothSides">
                  <wp:wrapPolygon edited="0">
                    <wp:start x="21600" y="21600"/>
                    <wp:lineTo x="21600" y="214"/>
                    <wp:lineTo x="49" y="214"/>
                    <wp:lineTo x="49" y="21600"/>
                    <wp:lineTo x="21600" y="2160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37730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788D3" w14:textId="77777777" w:rsidR="00352B4A" w:rsidRDefault="00352B4A" w:rsidP="00352B4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0E88058" w14:textId="77777777" w:rsidR="00352B4A" w:rsidRDefault="003B4425" w:rsidP="00352B4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3B44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join our group call </w:t>
                            </w:r>
                            <w:r w:rsidRPr="00352B4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Off the Record</w:t>
                            </w:r>
                            <w:r w:rsidRPr="003B44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on</w:t>
                            </w:r>
                            <w:r w:rsidR="00352B4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2B4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01225 312481</w:t>
                            </w:r>
                          </w:p>
                          <w:p w14:paraId="33EC7CB0" w14:textId="6EABCB61" w:rsidR="003B4425" w:rsidRPr="00352B4A" w:rsidRDefault="00352B4A" w:rsidP="00352B4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</w:t>
                            </w:r>
                            <w:r w:rsidR="003B4425" w:rsidRPr="003B44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mail </w:t>
                            </w:r>
                            <w:r w:rsidR="003B4425" w:rsidRPr="00352B4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office@offtherecord-banes.co.uk</w:t>
                            </w:r>
                            <w:r w:rsidR="003B4425" w:rsidRPr="003B442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or ask your social worker</w:t>
                            </w:r>
                            <w:r w:rsidR="003B4425" w:rsidRPr="003B442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A63CD3" w14:textId="77777777" w:rsidR="00352B4A" w:rsidRDefault="00352B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5DABA20" id="Text Box 2" o:spid="_x0000_s1030" type="#_x0000_t202" style="position:absolute;margin-left:-37.5pt;margin-top:248.25pt;width:502.15pt;height:75.75pt;rotation:180;flip:y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" stroked="f">
                <v:textbox>
                  <w:txbxContent>
                    <w:p w14:paraId="70C788D3" w14:textId="77777777" w:rsidR="00352B4A" w:rsidRDefault="00352B4A" w:rsidP="00352B4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0E88058" w14:textId="77777777" w:rsidR="00352B4A" w:rsidRDefault="003B4425" w:rsidP="00352B4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To </w:t>
                      </w:r>
                      <w:r w:rsidRPr="003B44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join our group call </w:t>
                      </w:r>
                      <w:r w:rsidRPr="00352B4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Off the Record</w:t>
                      </w:r>
                      <w:r w:rsidRPr="003B44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on</w:t>
                      </w:r>
                      <w:r w:rsidR="00352B4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352B4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01225 312481</w:t>
                      </w:r>
                    </w:p>
                    <w:p w14:paraId="33EC7CB0" w14:textId="6EABCB61" w:rsidR="003B4425" w:rsidRPr="00352B4A" w:rsidRDefault="00352B4A" w:rsidP="00352B4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</w:t>
                      </w:r>
                      <w:r w:rsidR="003B4425" w:rsidRPr="003B44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mail </w:t>
                      </w:r>
                      <w:r w:rsidR="003B4425" w:rsidRPr="00352B4A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office@offtherecord-banes.co.uk</w:t>
                      </w:r>
                      <w:r w:rsidR="003B4425" w:rsidRPr="003B442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or ask your social worker</w:t>
                      </w:r>
                      <w:r w:rsidR="003B4425" w:rsidRPr="003B4425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FA63CD3" w14:textId="77777777" w:rsidR="00352B4A" w:rsidRDefault="00352B4A"/>
                  </w:txbxContent>
                </v:textbox>
                <w10:wrap type="tight"/>
              </v:shape>
            </w:pict>
          </mc:Fallback>
        </mc:AlternateContent>
      </w:r>
      <w:r w:rsidR="004C744F">
        <w:rPr>
          <w:rFonts w:ascii="Comic Sans MS" w:hAnsi="Comic Sans MS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A3A45F6" wp14:editId="1F8477F0">
                <wp:simplePos x="0" y="0"/>
                <wp:positionH relativeFrom="column">
                  <wp:posOffset>-489857</wp:posOffset>
                </wp:positionH>
                <wp:positionV relativeFrom="paragraph">
                  <wp:posOffset>475434</wp:posOffset>
                </wp:positionV>
                <wp:extent cx="6386830" cy="2627448"/>
                <wp:effectExtent l="57150" t="19050" r="71120" b="97155"/>
                <wp:wrapTight wrapText="bothSides">
                  <wp:wrapPolygon edited="0">
                    <wp:start x="1031" y="-157"/>
                    <wp:lineTo x="-129" y="0"/>
                    <wp:lineTo x="-193" y="20049"/>
                    <wp:lineTo x="0" y="21302"/>
                    <wp:lineTo x="1160" y="22242"/>
                    <wp:lineTo x="20423" y="22242"/>
                    <wp:lineTo x="20488" y="22086"/>
                    <wp:lineTo x="21647" y="20206"/>
                    <wp:lineTo x="21776" y="17543"/>
                    <wp:lineTo x="21712" y="2350"/>
                    <wp:lineTo x="21003" y="627"/>
                    <wp:lineTo x="20616" y="-157"/>
                    <wp:lineTo x="1031" y="-157"/>
                  </wp:wrapPolygon>
                </wp:wrapTight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830" cy="2627448"/>
                          <a:chOff x="0" y="0"/>
                          <a:chExt cx="6386830" cy="2627448"/>
                        </a:xfrm>
                      </wpg:grpSpPr>
                      <wps:wsp>
                        <wps:cNvPr id="16" name="Rounded Rectangle 16"/>
                        <wps:cNvSpPr/>
                        <wps:spPr>
                          <a:xfrm>
                            <a:off x="0" y="0"/>
                            <a:ext cx="6386830" cy="2627448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4A35F8" w14:textId="77777777" w:rsidR="00714215" w:rsidRPr="00352B4A" w:rsidRDefault="00714215" w:rsidP="00E81FA4">
                              <w:pPr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>Come and join our group, everybody is</w:t>
                              </w:r>
                              <w:r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>welcome.</w:t>
                              </w:r>
                            </w:p>
                            <w:p w14:paraId="48054A54" w14:textId="77777777" w:rsidR="00714215" w:rsidRPr="00352B4A" w:rsidRDefault="00714215" w:rsidP="00E81FA4">
                              <w:pPr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>The group helps you settle into care.</w:t>
                              </w:r>
                            </w:p>
                            <w:p w14:paraId="0E016431" w14:textId="3D0C91FF" w:rsidR="00714215" w:rsidRPr="00352B4A" w:rsidRDefault="00714215" w:rsidP="00E81FA4">
                              <w:pPr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You can have your say </w:t>
                              </w:r>
                              <w:r w:rsidR="00352B4A"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>and make changes for children in care.</w:t>
                              </w:r>
                            </w:p>
                            <w:p w14:paraId="666D5FF3" w14:textId="6F3D6C8C" w:rsidR="00714215" w:rsidRPr="00352B4A" w:rsidRDefault="00714215" w:rsidP="00E81FA4">
                              <w:pPr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20"/>
                                  <w:tab w:val="left" w:pos="72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We </w:t>
                              </w:r>
                              <w:r w:rsidR="003B4425"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go on trips </w:t>
                              </w:r>
                              <w:r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like </w:t>
                              </w:r>
                              <w:r w:rsidR="003B4425"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>– Mill on the Brue</w:t>
                              </w:r>
                              <w:r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, </w:t>
                              </w:r>
                              <w:r w:rsidR="003B4425"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 xml:space="preserve">Ape Project </w:t>
                              </w:r>
                              <w:r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  <w:lang w:val="en-US"/>
                                </w:rPr>
                                <w:t>and the cinema.</w:t>
                              </w:r>
                            </w:p>
                            <w:p w14:paraId="0D06D74E" w14:textId="77777777" w:rsidR="00714215" w:rsidRPr="00352B4A" w:rsidRDefault="00714215" w:rsidP="00E81FA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52B4A">
                                <w:rPr>
                                  <w:rFonts w:ascii="Comic Sans MS" w:hAnsi="Comic Sans MS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You get to play games and see your friends.</w:t>
                              </w:r>
                            </w:p>
                            <w:p w14:paraId="5A7E7FA2" w14:textId="77777777" w:rsidR="00714215" w:rsidRDefault="00714215" w:rsidP="002D484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695960" cy="535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383" y="2090057"/>
                            <a:ext cx="940435" cy="445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9463" y="117565"/>
                            <a:ext cx="669925" cy="5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90457" y="1724297"/>
                            <a:ext cx="995680" cy="80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1A3A45F6" id="Group 68" o:spid="_x0000_s1031" style="position:absolute;margin-left:-38.55pt;margin-top:37.45pt;width:502.9pt;height:206.9pt;z-index:251633664" coordsize="63868,26274" o:gfxdata="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">
                <v:roundrect id="Rounded Rectangle 16" o:spid="_x0000_s1032" style="position:absolute;width:63868;height:262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6ufMMA&#10;AADbAAAADwAAAGRycy9kb3ducmV2LnhtbESPW4vCMBCF3xf8D2EE39ZUQVm6RlHB26MXKPs2NGPT&#10;3WZSmljrvzeCsG8znDPnOzNbdLYSLTW+dKxgNExAEOdOl1wouJw3n18gfEDWWDkmBQ/ysJj3PmaY&#10;anfnI7WnUIgYwj5FBSaEOpXS54Ys+qGriaN2dY3FENemkLrBewy3lRwnyVRaLDkSDNa0NpT/nW42&#10;cqXMWrups8lqe9hex2bHvz87pQb9bvkNIlAX/s3v672O9afw+iUO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6ufMMAAADbAAAADwAAAAAAAAAAAAAAAACYAgAAZHJzL2Rv&#10;d25yZXYueG1sUEsFBgAAAAAEAAQA9QAAAIgDAAAAAA==&#10;" fillcolor="#dbe5f1 [660]" strokecolor="#4579b8 [3044]">
                  <v:shadow on="t" color="black" opacity="22937f" origin=",.5" offset="0,.63889mm"/>
                  <v:textbox>
                    <w:txbxContent>
                      <w:p w14:paraId="664A35F8" w14:textId="77777777" w:rsidR="00714215" w:rsidRPr="00352B4A" w:rsidRDefault="00714215" w:rsidP="00E81FA4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w:pPr>
                        <w:r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>Come and join our group, everybody is</w:t>
                        </w:r>
                        <w:r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>welcome.</w:t>
                        </w:r>
                      </w:p>
                      <w:p w14:paraId="48054A54" w14:textId="77777777" w:rsidR="00714215" w:rsidRPr="00352B4A" w:rsidRDefault="00714215" w:rsidP="00E81FA4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w:pPr>
                        <w:r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>The group helps you settle into care.</w:t>
                        </w:r>
                      </w:p>
                      <w:p w14:paraId="0E016431" w14:textId="3D0C91FF" w:rsidR="00714215" w:rsidRPr="00352B4A" w:rsidRDefault="00714215" w:rsidP="00E81FA4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w:pPr>
                        <w:r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You can have your say </w:t>
                        </w:r>
                        <w:r w:rsidR="00352B4A"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>and make changes for children in care.</w:t>
                        </w:r>
                      </w:p>
                      <w:p w14:paraId="666D5FF3" w14:textId="6F3D6C8C" w:rsidR="00714215" w:rsidRPr="00352B4A" w:rsidRDefault="00714215" w:rsidP="00E81FA4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220"/>
                            <w:tab w:val="left" w:pos="72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</w:pPr>
                        <w:r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We </w:t>
                        </w:r>
                        <w:r w:rsidR="003B4425"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go on trips </w:t>
                        </w:r>
                        <w:r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like </w:t>
                        </w:r>
                        <w:r w:rsidR="003B4425"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>– Mill on the Brue</w:t>
                        </w:r>
                        <w:r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, </w:t>
                        </w:r>
                        <w:r w:rsidR="003B4425"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 xml:space="preserve">Ape Project </w:t>
                        </w:r>
                        <w:r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w:t>and the cinema.</w:t>
                        </w:r>
                      </w:p>
                      <w:p w14:paraId="0D06D74E" w14:textId="77777777" w:rsidR="00714215" w:rsidRPr="00352B4A" w:rsidRDefault="00714215" w:rsidP="00E81FA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52B4A">
                          <w:rPr>
                            <w:rFonts w:ascii="Comic Sans MS" w:hAnsi="Comic Sans MS" w:cs="Arial"/>
                            <w:color w:val="000000" w:themeColor="text1"/>
                            <w:sz w:val="28"/>
                            <w:szCs w:val="28"/>
                          </w:rPr>
                          <w:t>You get to play games and see your friends.</w:t>
                        </w:r>
                      </w:p>
                      <w:p w14:paraId="5A7E7FA2" w14:textId="77777777" w:rsidR="00714215" w:rsidRDefault="00714215" w:rsidP="002D4841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left:914;width:6960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EybDAAAA2wAAAA8AAABkcnMvZG93bnJldi54bWxET01rAjEQvQv+hzCCl6JZFURWo7SWqpdC&#10;qyL2Nt1Ms0s3k2UT3fXfm0LB2zze5yxWrS3FlWpfOFYwGiYgiDOnCzYKjoe3wQyED8gaS8ek4EYe&#10;VstuZ4Gpdg1/0nUfjIgh7FNUkIdQpVL6LCeLfugq4sj9uNpiiLA2UtfYxHBbynGSTKXFgmNDjhWt&#10;c8p+9xer4Mtuv/XGHJvT9OnVle/nDzN+MUr1e+3zHESgNjzE/+6djvMn8PdLPE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ATJsMAAADbAAAADwAAAAAAAAAAAAAAAACf&#10;AgAAZHJzL2Rvd25yZXYueG1sUEsFBgAAAAAEAAQA9wAAAI8DAAAAAA==&#10;">
                  <v:imagedata r:id="rId17" o:title=""/>
                  <v:path arrowok="t"/>
                </v:shape>
                <v:shape id="Picture 15" o:spid="_x0000_s1034" type="#_x0000_t75" style="position:absolute;left:2873;top:20900;width:9405;height:4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SSwzBAAAA2wAAAA8AAABkcnMvZG93bnJldi54bWxET02LwjAQvQv7H8IseBFNLShSjSIugiAK&#10;6u59aMa22Ey6SdTqrzcLC97m8T5ntmhNLW7kfGVZwXCQgCDOra64UPB9WvcnIHxA1lhbJgUP8rCY&#10;f3RmmGl75wPdjqEQMYR9hgrKEJpMSp+XZNAPbEMcubN1BkOErpDa4T2Gm1qmSTKWBiuODSU2tCop&#10;vxyvRsHlJ/S+Hs/NNqHf1ah1Tfrc7VOlup/tcgoiUBve4n/3Rsf5I/j7JR4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SSwzBAAAA2wAAAA8AAAAAAAAAAAAAAAAAnwIA&#10;AGRycy9kb3ducmV2LnhtbFBLBQYAAAAABAAEAPcAAACNAwAAAAA=&#10;">
                  <v:imagedata r:id="rId18" o:title=""/>
                  <v:path arrowok="t"/>
                </v:shape>
                <v:shape id="Picture 17" o:spid="_x0000_s1035" type="#_x0000_t75" style="position:absolute;left:54994;top:1175;width:6699;height: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FHHCAAAA2wAAAA8AAABkcnMvZG93bnJldi54bWxET8luwjAQvSP1H6yp1FtxUikEBQyim2hu&#10;LfABQzxZRDxOYwfC3+NKlbjN01tnuR5NK87Uu8aygngagSAurG64UnDYfz7PQTiPrLG1TAqu5GC9&#10;epgsMdP2wj903vlKhBB2GSqove8yKV1Rk0E3tR1x4ErbG/QB9pXUPV5CuGnlSxTNpMGGQ0ONHb3V&#10;VJx2g1Hw2yRR8V2+flxnaXw8bPPcDO+JUk+P42YBwtPo7+J/95cO81P4+yUc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mxRxwgAAANsAAAAPAAAAAAAAAAAAAAAAAJ8C&#10;AABkcnMvZG93bnJldi54bWxQSwUGAAAAAAQABAD3AAAAjgMAAAAA&#10;">
                  <v:imagedata r:id="rId19" o:title=""/>
                  <v:path arrowok="t"/>
                </v:shape>
                <v:shape id="Picture 18" o:spid="_x0000_s1036" type="#_x0000_t75" style="position:absolute;left:52904;top:17242;width:9957;height:8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yATDDAAAA2wAAAA8AAABkcnMvZG93bnJldi54bWxEj0FvwjAMhe+T9h8iT9ptpEMIoY6A0BAC&#10;aZdR9gO8xmsKjVMloZR/Px8m7WbrPb/3ebkefacGiqkNbOB1UoAiroNtuTHwddq9LECljGyxC0wG&#10;7pRgvXp8WGJpw42PNFS5URLCqUQDLue+1DrVjjymSeiJRfsJ0WOWNTbaRrxJuO/0tCjm2mPL0uCw&#10;p3dH9aW6egP88fnt0r2J86rQ7XY/PQ88Oxvz/DRu3kBlGvO/+e/6YAVfYOUXGU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IBMMMAAADbAAAADwAAAAAAAAAAAAAAAACf&#10;AgAAZHJzL2Rvd25yZXYueG1sUEsFBgAAAAAEAAQA9wAAAI8DAAAAAA==&#10;">
                  <v:imagedata r:id="rId20" o:title=""/>
                  <v:path arrowok="t"/>
                </v:shape>
                <w10:wrap type="tight"/>
              </v:group>
            </w:pict>
          </mc:Fallback>
        </mc:AlternateContent>
      </w:r>
    </w:p>
    <w:p w14:paraId="4C3B6786" w14:textId="1B1CAE81" w:rsidR="00207F48" w:rsidRPr="003B4425" w:rsidRDefault="00207F48" w:rsidP="003B4425">
      <w:pPr>
        <w:rPr>
          <w:rFonts w:ascii="Comic Sans MS" w:hAnsi="Comic Sans MS" w:cs="Arial"/>
          <w:sz w:val="32"/>
          <w:szCs w:val="32"/>
        </w:rPr>
      </w:pPr>
    </w:p>
    <w:p w14:paraId="1DFF686F" w14:textId="365F57D1" w:rsidR="002D4841" w:rsidRDefault="00352B4A" w:rsidP="00963599">
      <w:pPr>
        <w:jc w:val="center"/>
        <w:rPr>
          <w:rFonts w:ascii="Comic Sans MS" w:hAnsi="Comic Sans MS" w:cs="Arial"/>
          <w:b/>
        </w:rPr>
      </w:pPr>
      <w:r w:rsidRPr="00EE009A">
        <w:rPr>
          <w:rFonts w:ascii="Comic Sans MS" w:hAnsi="Comic Sans MS" w:cs="Arial"/>
          <w:b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EF2F21" wp14:editId="68043699">
                <wp:simplePos x="0" y="0"/>
                <wp:positionH relativeFrom="column">
                  <wp:posOffset>3124200</wp:posOffset>
                </wp:positionH>
                <wp:positionV relativeFrom="paragraph">
                  <wp:posOffset>13970</wp:posOffset>
                </wp:positionV>
                <wp:extent cx="2581275" cy="1724025"/>
                <wp:effectExtent l="0" t="0" r="28575" b="371475"/>
                <wp:wrapNone/>
                <wp:docPr id="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24025"/>
                        </a:xfrm>
                        <a:prstGeom prst="wedgeRoundRectCallout">
                          <a:avLst>
                            <a:gd name="adj1" fmla="val -36892"/>
                            <a:gd name="adj2" fmla="val 691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1B89F" w14:textId="77777777" w:rsidR="00872F1E" w:rsidRPr="00400467" w:rsidRDefault="00872F1E" w:rsidP="00872F1E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</w:pPr>
                            <w:r w:rsidRPr="00400467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8"/>
                              </w:rPr>
                              <w:t>Chloe</w:t>
                            </w:r>
                            <w:r w:rsidRPr="00400467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>: “One of my favourite times is when we did the dance activity and got all tangled up in scarves from the box of dreams.”</w:t>
                            </w:r>
                          </w:p>
                          <w:p w14:paraId="6D449B67" w14:textId="77777777" w:rsidR="00872F1E" w:rsidRDefault="00872F1E" w:rsidP="00872F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2EF2F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" o:spid="_x0000_s1037" type="#_x0000_t62" style="position:absolute;left:0;text-align:left;margin-left:246pt;margin-top:1.1pt;width:203.25pt;height:135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" adj="2831,25726" fillcolor="white [3201]" strokecolor="#f79646 [3209]" strokeweight="2pt">
                <v:textbox>
                  <w:txbxContent>
                    <w:p w14:paraId="6DF1B89F" w14:textId="77777777" w:rsidR="00872F1E" w:rsidRPr="00400467" w:rsidRDefault="00872F1E" w:rsidP="00872F1E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</w:pPr>
                      <w:r w:rsidRPr="00400467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8"/>
                        </w:rPr>
                        <w:t>Chloe</w:t>
                      </w:r>
                      <w:r w:rsidRPr="00400467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>: “One of my favourite times is when we did the dance activity and got all tangled up in scarves from the box of dreams.”</w:t>
                      </w:r>
                    </w:p>
                    <w:p w14:paraId="6D449B67" w14:textId="77777777" w:rsidR="00872F1E" w:rsidRDefault="00872F1E" w:rsidP="00872F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E009A">
        <w:rPr>
          <w:rFonts w:ascii="Comic Sans MS" w:hAnsi="Comic Sans MS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BCBED20" wp14:editId="2AE3E5A6">
                <wp:simplePos x="0" y="0"/>
                <wp:positionH relativeFrom="column">
                  <wp:posOffset>-346075</wp:posOffset>
                </wp:positionH>
                <wp:positionV relativeFrom="paragraph">
                  <wp:posOffset>221162</wp:posOffset>
                </wp:positionV>
                <wp:extent cx="2978150" cy="1266190"/>
                <wp:effectExtent l="0" t="0" r="12700" b="42926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1266190"/>
                        </a:xfrm>
                        <a:prstGeom prst="wedgeRectCallout">
                          <a:avLst>
                            <a:gd name="adj1" fmla="val 37943"/>
                            <a:gd name="adj2" fmla="val 8311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157E3" w14:textId="77777777" w:rsidR="00872F1E" w:rsidRPr="00400467" w:rsidRDefault="00872F1E" w:rsidP="00872F1E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00467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Chloe</w:t>
                            </w:r>
                            <w:r w:rsidRPr="00400467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:szCs w:val="28"/>
                              </w:rPr>
                              <w:t>: “We gave our ideas for toy bags used by Social Workers.  I felt surprised and happy when I saw the ones we made.”</w:t>
                            </w:r>
                          </w:p>
                          <w:p w14:paraId="603591E1" w14:textId="77777777" w:rsidR="00872F1E" w:rsidRDefault="00872F1E" w:rsidP="00872F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2BCBED2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6" o:spid="_x0000_s1038" type="#_x0000_t61" style="position:absolute;left:0;text-align:left;margin-left:-27.25pt;margin-top:17.4pt;width:234.5pt;height:99.7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" adj="18996,28753" fillcolor="white [3201]" strokecolor="#4f81bd [3204]" strokeweight="2pt">
                <v:textbox>
                  <w:txbxContent>
                    <w:p w14:paraId="7E2157E3" w14:textId="77777777" w:rsidR="00872F1E" w:rsidRPr="00400467" w:rsidRDefault="00872F1E" w:rsidP="00872F1E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400467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8"/>
                          <w:szCs w:val="28"/>
                        </w:rPr>
                        <w:t>Chloe</w:t>
                      </w:r>
                      <w:r w:rsidRPr="00400467">
                        <w:rPr>
                          <w:rFonts w:ascii="Comic Sans MS" w:hAnsi="Comic Sans MS" w:cs="Arial"/>
                          <w:color w:val="000000" w:themeColor="text1"/>
                          <w:sz w:val="28"/>
                          <w:szCs w:val="28"/>
                        </w:rPr>
                        <w:t>: “We gave our ideas for toy bags used by Social Workers.  I felt surprised and happy when I saw the ones we made.”</w:t>
                      </w:r>
                    </w:p>
                    <w:p w14:paraId="603591E1" w14:textId="77777777" w:rsidR="00872F1E" w:rsidRDefault="00872F1E" w:rsidP="00872F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561B40" w14:textId="7C34A25B" w:rsidR="008238B5" w:rsidRPr="00367718" w:rsidRDefault="008238B5" w:rsidP="00963599">
      <w:pPr>
        <w:jc w:val="center"/>
        <w:rPr>
          <w:rFonts w:ascii="Comic Sans MS" w:hAnsi="Comic Sans MS" w:cs="Arial"/>
        </w:rPr>
      </w:pPr>
    </w:p>
    <w:p w14:paraId="0460578C" w14:textId="03865973" w:rsidR="00005D26" w:rsidRPr="00367718" w:rsidRDefault="00005D26" w:rsidP="00963599">
      <w:pPr>
        <w:jc w:val="center"/>
        <w:rPr>
          <w:rFonts w:ascii="Comic Sans MS" w:hAnsi="Comic Sans MS" w:cs="Arial"/>
        </w:rPr>
      </w:pPr>
    </w:p>
    <w:p w14:paraId="7F0B3B8B" w14:textId="510F90AF" w:rsidR="002A7FE3" w:rsidRPr="00367718" w:rsidRDefault="002A7FE3" w:rsidP="00963599">
      <w:pPr>
        <w:jc w:val="center"/>
        <w:rPr>
          <w:rFonts w:ascii="Comic Sans MS" w:hAnsi="Comic Sans MS" w:cs="Arial"/>
        </w:rPr>
      </w:pPr>
    </w:p>
    <w:p w14:paraId="6CF851B5" w14:textId="390CA851" w:rsidR="00AE5789" w:rsidRDefault="00AE5789" w:rsidP="00963599">
      <w:pPr>
        <w:jc w:val="center"/>
        <w:rPr>
          <w:rFonts w:ascii="Comic Sans MS" w:hAnsi="Comic Sans MS" w:cs="Arial"/>
        </w:rPr>
      </w:pPr>
    </w:p>
    <w:p w14:paraId="0D6383AB" w14:textId="703B8CB1" w:rsidR="002D4841" w:rsidRDefault="002D4841" w:rsidP="00963599">
      <w:pPr>
        <w:jc w:val="center"/>
        <w:rPr>
          <w:rFonts w:ascii="Comic Sans MS" w:hAnsi="Comic Sans MS" w:cs="Arial"/>
        </w:rPr>
      </w:pPr>
    </w:p>
    <w:p w14:paraId="3DBEF4CA" w14:textId="20B3BBA7" w:rsidR="002D4841" w:rsidRDefault="002D4841" w:rsidP="00963599">
      <w:pPr>
        <w:jc w:val="center"/>
        <w:rPr>
          <w:rFonts w:ascii="Comic Sans MS" w:hAnsi="Comic Sans MS" w:cs="Arial"/>
        </w:rPr>
      </w:pPr>
    </w:p>
    <w:p w14:paraId="61C1AFAA" w14:textId="1A0EA57B" w:rsidR="002D4841" w:rsidRDefault="002D4841" w:rsidP="00963599">
      <w:pPr>
        <w:jc w:val="center"/>
        <w:rPr>
          <w:rFonts w:ascii="Comic Sans MS" w:hAnsi="Comic Sans MS" w:cs="Arial"/>
        </w:rPr>
      </w:pPr>
    </w:p>
    <w:p w14:paraId="5E7CF522" w14:textId="2F0C7E02" w:rsidR="002D4841" w:rsidRDefault="002D4841" w:rsidP="00963599">
      <w:pPr>
        <w:jc w:val="center"/>
        <w:rPr>
          <w:rFonts w:ascii="Comic Sans MS" w:hAnsi="Comic Sans MS" w:cs="Arial"/>
        </w:rPr>
      </w:pPr>
    </w:p>
    <w:p w14:paraId="7AD4F429" w14:textId="207C155F" w:rsidR="002D4841" w:rsidRDefault="002D4841" w:rsidP="00963599">
      <w:pPr>
        <w:jc w:val="center"/>
        <w:rPr>
          <w:rFonts w:ascii="Comic Sans MS" w:hAnsi="Comic Sans MS" w:cs="Arial"/>
        </w:rPr>
      </w:pPr>
    </w:p>
    <w:p w14:paraId="56A7CECA" w14:textId="534C903D" w:rsidR="002D4841" w:rsidRDefault="00352B4A" w:rsidP="00963599">
      <w:pPr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E4130A" wp14:editId="5D4526E1">
                <wp:simplePos x="0" y="0"/>
                <wp:positionH relativeFrom="column">
                  <wp:posOffset>123825</wp:posOffset>
                </wp:positionH>
                <wp:positionV relativeFrom="paragraph">
                  <wp:posOffset>24130</wp:posOffset>
                </wp:positionV>
                <wp:extent cx="3813810" cy="1227455"/>
                <wp:effectExtent l="19050" t="400050" r="34290" b="29845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810" cy="1227455"/>
                        </a:xfrm>
                        <a:prstGeom prst="wedgeEllipseCallout">
                          <a:avLst>
                            <a:gd name="adj1" fmla="val 25601"/>
                            <a:gd name="adj2" fmla="val -81386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5883B" w14:textId="77777777" w:rsidR="00872F1E" w:rsidRPr="00400467" w:rsidRDefault="00872F1E" w:rsidP="00872F1E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  <w14:glow w14:rad="0">
                                  <w14:srgbClr w14:val="000000">
                                    <w14:alpha w14:val="35000"/>
                                  </w14:srgbClr>
                                </w14:glow>
                              </w:rPr>
                            </w:pPr>
                            <w:r w:rsidRPr="00400467">
                              <w:rPr>
                                <w:rFonts w:ascii="Comic Sans MS" w:hAnsi="Comic Sans MS" w:cs="Arial"/>
                                <w:b/>
                                <w:color w:val="000000" w:themeColor="text1"/>
                                <w:sz w:val="28"/>
                              </w:rPr>
                              <w:t>Tyreese:</w:t>
                            </w:r>
                            <w:r w:rsidRPr="00400467">
                              <w:rPr>
                                <w:rFonts w:ascii="Comic Sans MS" w:hAnsi="Comic Sans MS" w:cs="Arial"/>
                                <w:color w:val="000000" w:themeColor="text1"/>
                                <w:sz w:val="28"/>
                              </w:rPr>
                              <w:t xml:space="preserve"> “The best thing about it is when we do cooking and draw stuff.”</w:t>
                            </w:r>
                          </w:p>
                          <w:p w14:paraId="048809EB" w14:textId="77777777" w:rsidR="00872F1E" w:rsidRDefault="00872F1E" w:rsidP="00872F1E">
                            <w:pPr>
                              <w:jc w:val="center"/>
                            </w:pPr>
                          </w:p>
                          <w:p w14:paraId="44BA0355" w14:textId="77777777" w:rsidR="00872F1E" w:rsidRDefault="00872F1E" w:rsidP="00872F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7E4130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39" type="#_x0000_t63" style="position:absolute;left:0;text-align:left;margin-left:9.75pt;margin-top:1.9pt;width:300.3pt;height:96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" adj="16330,-6779" fillcolor="white [3201]" strokecolor="#9bbb59 [3206]" strokeweight="2pt">
                <v:textbox>
                  <w:txbxContent>
                    <w:p w14:paraId="1645883B" w14:textId="77777777" w:rsidR="00872F1E" w:rsidRPr="00400467" w:rsidRDefault="00872F1E" w:rsidP="00872F1E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sz w:val="28"/>
                          <w14:glow w14:rad="0">
                            <w14:srgbClr w14:val="000000">
                              <w14:alpha w14:val="35000"/>
                            </w14:srgbClr>
                          </w14:glow>
                        </w:rPr>
                      </w:pPr>
                      <w:r w:rsidRPr="00400467">
                        <w:rPr>
                          <w:rFonts w:ascii="Comic Sans MS" w:hAnsi="Comic Sans MS" w:cs="Arial"/>
                          <w:b/>
                          <w:color w:val="000000" w:themeColor="text1"/>
                          <w:sz w:val="28"/>
                        </w:rPr>
                        <w:t>Tyreese:</w:t>
                      </w:r>
                      <w:r w:rsidRPr="00400467">
                        <w:rPr>
                          <w:rFonts w:ascii="Comic Sans MS" w:hAnsi="Comic Sans MS" w:cs="Arial"/>
                          <w:color w:val="000000" w:themeColor="text1"/>
                          <w:sz w:val="28"/>
                        </w:rPr>
                        <w:t xml:space="preserve"> “The best thing about it is when we do cooking and draw stuff.”</w:t>
                      </w:r>
                    </w:p>
                    <w:p w14:paraId="048809EB" w14:textId="77777777" w:rsidR="00872F1E" w:rsidRDefault="00872F1E" w:rsidP="00872F1E">
                      <w:pPr>
                        <w:jc w:val="center"/>
                      </w:pPr>
                    </w:p>
                    <w:p w14:paraId="44BA0355" w14:textId="77777777" w:rsidR="00872F1E" w:rsidRDefault="00872F1E" w:rsidP="00872F1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EB50BFF" w14:textId="68314B3A" w:rsidR="002D4841" w:rsidRDefault="002D4841" w:rsidP="00963599">
      <w:pPr>
        <w:jc w:val="center"/>
        <w:rPr>
          <w:rFonts w:ascii="Comic Sans MS" w:hAnsi="Comic Sans MS" w:cs="Arial"/>
        </w:rPr>
      </w:pPr>
    </w:p>
    <w:p w14:paraId="029A3611" w14:textId="6BE845E3" w:rsidR="002D4841" w:rsidRDefault="002D4841" w:rsidP="00963599">
      <w:pPr>
        <w:jc w:val="center"/>
        <w:rPr>
          <w:rFonts w:ascii="Comic Sans MS" w:hAnsi="Comic Sans MS" w:cs="Arial"/>
        </w:rPr>
      </w:pPr>
    </w:p>
    <w:p w14:paraId="7CBC8EFE" w14:textId="77777777" w:rsidR="00D97568" w:rsidRDefault="00D97568" w:rsidP="00313C93">
      <w:pPr>
        <w:rPr>
          <w:rFonts w:ascii="Comic Sans MS" w:hAnsi="Comic Sans MS" w:cs="Arial"/>
          <w:b/>
        </w:rPr>
      </w:pPr>
    </w:p>
    <w:p w14:paraId="68C6B35C" w14:textId="051775EB" w:rsidR="00D97568" w:rsidRDefault="00D97568" w:rsidP="00313C93">
      <w:pPr>
        <w:rPr>
          <w:rFonts w:ascii="Comic Sans MS" w:hAnsi="Comic Sans MS" w:cs="Arial"/>
          <w:b/>
        </w:rPr>
      </w:pPr>
    </w:p>
    <w:p w14:paraId="29DBD1D3" w14:textId="7294C1DE" w:rsidR="00D97568" w:rsidRDefault="00EE009A" w:rsidP="00313C93">
      <w:pPr>
        <w:rPr>
          <w:rFonts w:ascii="Comic Sans MS" w:hAnsi="Comic Sans MS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7AFD6CF0" wp14:editId="21A1989B">
            <wp:simplePos x="0" y="0"/>
            <wp:positionH relativeFrom="column">
              <wp:posOffset>4552315</wp:posOffset>
            </wp:positionH>
            <wp:positionV relativeFrom="paragraph">
              <wp:posOffset>160836</wp:posOffset>
            </wp:positionV>
            <wp:extent cx="1143000" cy="826770"/>
            <wp:effectExtent l="0" t="0" r="0" b="11430"/>
            <wp:wrapNone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718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4CA00D8B" wp14:editId="413C43D3">
            <wp:simplePos x="0" y="0"/>
            <wp:positionH relativeFrom="margin">
              <wp:posOffset>-478212</wp:posOffset>
            </wp:positionH>
            <wp:positionV relativeFrom="margin">
              <wp:posOffset>9363529</wp:posOffset>
            </wp:positionV>
            <wp:extent cx="1313180" cy="585470"/>
            <wp:effectExtent l="0" t="0" r="7620" b="0"/>
            <wp:wrapSquare wrapText="bothSides"/>
            <wp:docPr id="37" name="Picture 37" descr="C:\Users\Alice\Pictures\Bath and North East So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e\Pictures\Bath and North East Som_LOG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D59BA" w14:textId="12D78EFA" w:rsidR="00D97568" w:rsidRDefault="00EE009A" w:rsidP="00313C93">
      <w:pPr>
        <w:rPr>
          <w:rFonts w:ascii="Comic Sans MS" w:hAnsi="Comic Sans MS" w:cs="Arial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0" locked="0" layoutInCell="1" allowOverlap="1" wp14:anchorId="3C389ED0" wp14:editId="1A541D96">
            <wp:simplePos x="0" y="0"/>
            <wp:positionH relativeFrom="margin">
              <wp:posOffset>2128520</wp:posOffset>
            </wp:positionH>
            <wp:positionV relativeFrom="margin">
              <wp:posOffset>9401720</wp:posOffset>
            </wp:positionV>
            <wp:extent cx="1266825" cy="599440"/>
            <wp:effectExtent l="0" t="0" r="3175" b="1016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D051B" w14:textId="5D10EAE0" w:rsidR="00D97568" w:rsidRDefault="00EE009A" w:rsidP="00EE009A">
      <w:pPr>
        <w:jc w:val="center"/>
        <w:rPr>
          <w:rFonts w:ascii="Comic Sans MS" w:hAnsi="Comic Sans MS" w:cs="Aria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C31E474" wp14:editId="6D0F83C4">
                <wp:simplePos x="0" y="0"/>
                <wp:positionH relativeFrom="column">
                  <wp:posOffset>-816610</wp:posOffset>
                </wp:positionH>
                <wp:positionV relativeFrom="paragraph">
                  <wp:posOffset>773793</wp:posOffset>
                </wp:positionV>
                <wp:extent cx="6975475" cy="548640"/>
                <wp:effectExtent l="0" t="0" r="0" b="381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547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66269" w14:textId="77777777" w:rsidR="00EE009A" w:rsidRDefault="00EE009A" w:rsidP="00EE00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C31E474" id="Text Box 42" o:spid="_x0000_s1040" type="#_x0000_t202" style="position:absolute;left:0;text-align:left;margin-left:-64.3pt;margin-top:60.95pt;width:549.25pt;height:43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" filled="f" stroked="f">
                <v:textbox>
                  <w:txbxContent>
                    <w:p w14:paraId="68466269" w14:textId="77777777" w:rsidR="00EE009A" w:rsidRDefault="00EE009A" w:rsidP="00EE00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75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0F6919" wp14:editId="5CBECD41">
                <wp:simplePos x="0" y="0"/>
                <wp:positionH relativeFrom="column">
                  <wp:posOffset>-979170</wp:posOffset>
                </wp:positionH>
                <wp:positionV relativeFrom="paragraph">
                  <wp:posOffset>22225</wp:posOffset>
                </wp:positionV>
                <wp:extent cx="7021830" cy="246380"/>
                <wp:effectExtent l="0" t="0" r="0" b="762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83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C3185" w14:textId="77777777" w:rsidR="00D97568" w:rsidRDefault="00D97568" w:rsidP="00D975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30F6919" id="Text Box 25" o:spid="_x0000_s1041" type="#_x0000_t202" style="position:absolute;left:0;text-align:left;margin-left:-77.1pt;margin-top:1.75pt;width:552.9pt;height:1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" filled="f" stroked="f">
                <v:textbox>
                  <w:txbxContent>
                    <w:p w14:paraId="6C7C3185" w14:textId="77777777" w:rsidR="00D97568" w:rsidRDefault="00D97568" w:rsidP="00D97568"/>
                  </w:txbxContent>
                </v:textbox>
                <w10:wrap type="square"/>
              </v:shape>
            </w:pict>
          </mc:Fallback>
        </mc:AlternateContent>
      </w:r>
      <w:r w:rsidR="00D97568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139FACD8" wp14:editId="6FB68C71">
            <wp:simplePos x="0" y="0"/>
            <wp:positionH relativeFrom="column">
              <wp:posOffset>6931660</wp:posOffset>
            </wp:positionH>
            <wp:positionV relativeFrom="paragraph">
              <wp:posOffset>-67945</wp:posOffset>
            </wp:positionV>
            <wp:extent cx="1733550" cy="1234440"/>
            <wp:effectExtent l="0" t="0" r="0" b="10160"/>
            <wp:wrapNone/>
            <wp:docPr id="36" name="Picture 36" descr="C:\Users\Becky.AdminMgr\Pictures\off-the-record-logo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y.AdminMgr\Pictures\off-the-record-logo-SM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9C40F" w14:textId="0E70E829" w:rsidR="00D97568" w:rsidRPr="00367718" w:rsidRDefault="00D97568" w:rsidP="00D97568">
      <w:pPr>
        <w:jc w:val="center"/>
        <w:rPr>
          <w:rFonts w:ascii="Comic Sans MS" w:hAnsi="Comic Sans MS" w:cs="Arial"/>
        </w:rPr>
      </w:pPr>
    </w:p>
    <w:p w14:paraId="6A1358D3" w14:textId="5A0DE73D" w:rsidR="00D97568" w:rsidRPr="00367718" w:rsidRDefault="00D97568" w:rsidP="00D97568">
      <w:pPr>
        <w:jc w:val="center"/>
        <w:rPr>
          <w:rFonts w:ascii="Comic Sans MS" w:hAnsi="Comic Sans MS" w:cs="Arial"/>
        </w:rPr>
      </w:pPr>
    </w:p>
    <w:p w14:paraId="67468B99" w14:textId="312924E9" w:rsidR="00D97568" w:rsidRDefault="00D97568" w:rsidP="00D97568">
      <w:pPr>
        <w:jc w:val="center"/>
        <w:rPr>
          <w:rFonts w:ascii="Comic Sans MS" w:hAnsi="Comic Sans MS" w:cs="Arial"/>
        </w:rPr>
      </w:pPr>
    </w:p>
    <w:p w14:paraId="5D789CE3" w14:textId="1D46C5DD" w:rsidR="00EE009A" w:rsidRPr="00367718" w:rsidRDefault="00EE009A" w:rsidP="00EE009A">
      <w:pPr>
        <w:jc w:val="center"/>
        <w:rPr>
          <w:rFonts w:ascii="Comic Sans MS" w:hAnsi="Comic Sans MS" w:cs="Arial"/>
        </w:rPr>
      </w:pPr>
    </w:p>
    <w:p w14:paraId="77279E15" w14:textId="59832724" w:rsidR="00EE009A" w:rsidRPr="00367718" w:rsidRDefault="00EE009A" w:rsidP="00EE009A">
      <w:pPr>
        <w:jc w:val="center"/>
        <w:rPr>
          <w:rFonts w:ascii="Comic Sans MS" w:hAnsi="Comic Sans MS" w:cs="Arial"/>
        </w:rPr>
      </w:pPr>
    </w:p>
    <w:p w14:paraId="45E881DE" w14:textId="77777777" w:rsidR="00EE009A" w:rsidRPr="00367718" w:rsidRDefault="00EE009A" w:rsidP="00EE009A">
      <w:pPr>
        <w:jc w:val="center"/>
        <w:rPr>
          <w:rFonts w:ascii="Comic Sans MS" w:hAnsi="Comic Sans MS" w:cs="Arial"/>
        </w:rPr>
      </w:pPr>
    </w:p>
    <w:p w14:paraId="03CAED68" w14:textId="77777777" w:rsidR="00EE009A" w:rsidRDefault="00EE009A" w:rsidP="00EE009A">
      <w:pPr>
        <w:jc w:val="center"/>
        <w:rPr>
          <w:rFonts w:ascii="Comic Sans MS" w:hAnsi="Comic Sans MS" w:cs="Arial"/>
        </w:rPr>
      </w:pPr>
    </w:p>
    <w:p w14:paraId="1B025466" w14:textId="77777777" w:rsidR="00EE009A" w:rsidRDefault="00EE009A" w:rsidP="00EE009A">
      <w:pPr>
        <w:jc w:val="center"/>
        <w:rPr>
          <w:rFonts w:ascii="Comic Sans MS" w:hAnsi="Comic Sans MS" w:cs="Arial"/>
        </w:rPr>
      </w:pPr>
    </w:p>
    <w:p w14:paraId="436C8793" w14:textId="77777777" w:rsidR="00EE009A" w:rsidRDefault="00EE009A" w:rsidP="00EE009A">
      <w:pPr>
        <w:jc w:val="center"/>
        <w:rPr>
          <w:rFonts w:ascii="Comic Sans MS" w:hAnsi="Comic Sans MS" w:cs="Arial"/>
        </w:rPr>
      </w:pPr>
    </w:p>
    <w:p w14:paraId="3599E6EC" w14:textId="77777777" w:rsidR="00EE009A" w:rsidRDefault="00EE009A" w:rsidP="00EE009A">
      <w:pPr>
        <w:jc w:val="center"/>
        <w:rPr>
          <w:rFonts w:ascii="Comic Sans MS" w:hAnsi="Comic Sans MS" w:cs="Arial"/>
        </w:rPr>
      </w:pPr>
    </w:p>
    <w:p w14:paraId="6C3CC160" w14:textId="77777777" w:rsidR="00EE009A" w:rsidRDefault="00EE009A" w:rsidP="00EE009A">
      <w:pPr>
        <w:jc w:val="center"/>
        <w:rPr>
          <w:rFonts w:ascii="Comic Sans MS" w:hAnsi="Comic Sans MS" w:cs="Arial"/>
        </w:rPr>
      </w:pPr>
    </w:p>
    <w:p w14:paraId="71D37150" w14:textId="0C7E583D" w:rsidR="00EE009A" w:rsidRDefault="00EE009A" w:rsidP="00EE009A">
      <w:pPr>
        <w:jc w:val="center"/>
        <w:rPr>
          <w:rFonts w:ascii="Comic Sans MS" w:hAnsi="Comic Sans MS" w:cs="Arial"/>
        </w:rPr>
      </w:pPr>
    </w:p>
    <w:p w14:paraId="57AF0A90" w14:textId="2B331E0F" w:rsidR="00EE009A" w:rsidRDefault="00EE009A" w:rsidP="00EE009A">
      <w:pPr>
        <w:jc w:val="center"/>
        <w:rPr>
          <w:rFonts w:ascii="Comic Sans MS" w:hAnsi="Comic Sans MS" w:cs="Arial"/>
        </w:rPr>
      </w:pPr>
    </w:p>
    <w:p w14:paraId="713523EE" w14:textId="77777777" w:rsidR="00EE009A" w:rsidRDefault="00EE009A" w:rsidP="00EE009A">
      <w:pPr>
        <w:jc w:val="center"/>
        <w:rPr>
          <w:rFonts w:ascii="Comic Sans MS" w:hAnsi="Comic Sans MS" w:cs="Arial"/>
        </w:rPr>
      </w:pPr>
    </w:p>
    <w:p w14:paraId="1EB057B3" w14:textId="77777777" w:rsidR="00EE009A" w:rsidRDefault="00EE009A" w:rsidP="00EE009A">
      <w:pPr>
        <w:jc w:val="center"/>
        <w:rPr>
          <w:rFonts w:ascii="Comic Sans MS" w:hAnsi="Comic Sans MS" w:cs="Arial"/>
        </w:rPr>
      </w:pPr>
    </w:p>
    <w:p w14:paraId="6E2139C7" w14:textId="77777777" w:rsidR="00EE009A" w:rsidRDefault="00EE009A" w:rsidP="00EE009A">
      <w:pPr>
        <w:rPr>
          <w:rFonts w:ascii="Comic Sans MS" w:hAnsi="Comic Sans MS" w:cs="Arial"/>
          <w:b/>
        </w:rPr>
      </w:pPr>
    </w:p>
    <w:p w14:paraId="0BB279A3" w14:textId="2F543FF5" w:rsidR="00EE009A" w:rsidRDefault="00EE009A" w:rsidP="00EE009A">
      <w:pPr>
        <w:rPr>
          <w:rFonts w:ascii="Comic Sans MS" w:hAnsi="Comic Sans MS" w:cs="Arial"/>
          <w:b/>
        </w:rPr>
      </w:pPr>
    </w:p>
    <w:p w14:paraId="34EDEC8F" w14:textId="6F9A460D" w:rsidR="00EE009A" w:rsidRDefault="00EE009A" w:rsidP="00EE009A">
      <w:pPr>
        <w:rPr>
          <w:rFonts w:ascii="Comic Sans MS" w:hAnsi="Comic Sans MS" w:cs="Arial"/>
          <w:b/>
        </w:rPr>
      </w:pPr>
    </w:p>
    <w:sectPr w:rsidR="00EE009A" w:rsidSect="00367718">
      <w:pgSz w:w="11900" w:h="16840"/>
      <w:pgMar w:top="426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0C4864" w14:textId="77777777" w:rsidR="00714215" w:rsidRDefault="00714215" w:rsidP="004B5B69">
      <w:r>
        <w:separator/>
      </w:r>
    </w:p>
  </w:endnote>
  <w:endnote w:type="continuationSeparator" w:id="0">
    <w:p w14:paraId="7414EA9A" w14:textId="77777777" w:rsidR="00714215" w:rsidRDefault="00714215" w:rsidP="004B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8B922" w14:textId="77777777" w:rsidR="00714215" w:rsidRDefault="00714215" w:rsidP="004B5B69">
      <w:r>
        <w:separator/>
      </w:r>
    </w:p>
  </w:footnote>
  <w:footnote w:type="continuationSeparator" w:id="0">
    <w:p w14:paraId="6581E9BD" w14:textId="77777777" w:rsidR="00714215" w:rsidRDefault="00714215" w:rsidP="004B5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5870668"/>
    <w:multiLevelType w:val="hybridMultilevel"/>
    <w:tmpl w:val="018EF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B31CF"/>
    <w:multiLevelType w:val="hybridMultilevel"/>
    <w:tmpl w:val="93F0FA6A"/>
    <w:lvl w:ilvl="0" w:tplc="9538FDF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12C"/>
    <w:rsid w:val="00005D26"/>
    <w:rsid w:val="000120B8"/>
    <w:rsid w:val="0001781D"/>
    <w:rsid w:val="00024315"/>
    <w:rsid w:val="00035EFD"/>
    <w:rsid w:val="00052BFA"/>
    <w:rsid w:val="0006438B"/>
    <w:rsid w:val="0006660E"/>
    <w:rsid w:val="00066CF2"/>
    <w:rsid w:val="00087187"/>
    <w:rsid w:val="00091213"/>
    <w:rsid w:val="000C0694"/>
    <w:rsid w:val="000D387E"/>
    <w:rsid w:val="000F1887"/>
    <w:rsid w:val="00100B5E"/>
    <w:rsid w:val="0012456D"/>
    <w:rsid w:val="001302DB"/>
    <w:rsid w:val="00131570"/>
    <w:rsid w:val="00152554"/>
    <w:rsid w:val="00156C08"/>
    <w:rsid w:val="00172516"/>
    <w:rsid w:val="001727B9"/>
    <w:rsid w:val="001A2B2C"/>
    <w:rsid w:val="001B6290"/>
    <w:rsid w:val="001C32EE"/>
    <w:rsid w:val="001C433A"/>
    <w:rsid w:val="001C4FB4"/>
    <w:rsid w:val="001D10B3"/>
    <w:rsid w:val="001D6F40"/>
    <w:rsid w:val="001E3710"/>
    <w:rsid w:val="001E5BA9"/>
    <w:rsid w:val="001F3594"/>
    <w:rsid w:val="002003C5"/>
    <w:rsid w:val="00207F48"/>
    <w:rsid w:val="002334B7"/>
    <w:rsid w:val="00241131"/>
    <w:rsid w:val="00241163"/>
    <w:rsid w:val="00252DAC"/>
    <w:rsid w:val="00257CFF"/>
    <w:rsid w:val="00262DBA"/>
    <w:rsid w:val="00265EDE"/>
    <w:rsid w:val="00280DA9"/>
    <w:rsid w:val="002A5BA2"/>
    <w:rsid w:val="002A7FE3"/>
    <w:rsid w:val="002B0393"/>
    <w:rsid w:val="002B0C28"/>
    <w:rsid w:val="002B174B"/>
    <w:rsid w:val="002B2554"/>
    <w:rsid w:val="002C43AC"/>
    <w:rsid w:val="002D4841"/>
    <w:rsid w:val="002D75BC"/>
    <w:rsid w:val="002F46F9"/>
    <w:rsid w:val="00311355"/>
    <w:rsid w:val="00313C93"/>
    <w:rsid w:val="003260C3"/>
    <w:rsid w:val="00326A7B"/>
    <w:rsid w:val="003410FD"/>
    <w:rsid w:val="00351628"/>
    <w:rsid w:val="00352B4A"/>
    <w:rsid w:val="00361170"/>
    <w:rsid w:val="003614B4"/>
    <w:rsid w:val="003615EA"/>
    <w:rsid w:val="00367718"/>
    <w:rsid w:val="00397823"/>
    <w:rsid w:val="003A1360"/>
    <w:rsid w:val="003A15D8"/>
    <w:rsid w:val="003A3024"/>
    <w:rsid w:val="003A3345"/>
    <w:rsid w:val="003A5F29"/>
    <w:rsid w:val="003B1BDC"/>
    <w:rsid w:val="003B4425"/>
    <w:rsid w:val="003D0A47"/>
    <w:rsid w:val="00400467"/>
    <w:rsid w:val="004146CB"/>
    <w:rsid w:val="00425DD5"/>
    <w:rsid w:val="00430128"/>
    <w:rsid w:val="004476DD"/>
    <w:rsid w:val="0047493C"/>
    <w:rsid w:val="00474F5E"/>
    <w:rsid w:val="0049403F"/>
    <w:rsid w:val="00496C19"/>
    <w:rsid w:val="004B0124"/>
    <w:rsid w:val="004B5B69"/>
    <w:rsid w:val="004B5F52"/>
    <w:rsid w:val="004B725E"/>
    <w:rsid w:val="004C2E9A"/>
    <w:rsid w:val="004C744F"/>
    <w:rsid w:val="004D14C7"/>
    <w:rsid w:val="004F596F"/>
    <w:rsid w:val="00510A24"/>
    <w:rsid w:val="005118A5"/>
    <w:rsid w:val="0052012F"/>
    <w:rsid w:val="00531310"/>
    <w:rsid w:val="0054008A"/>
    <w:rsid w:val="00551A84"/>
    <w:rsid w:val="00554C8D"/>
    <w:rsid w:val="00576A77"/>
    <w:rsid w:val="0058670E"/>
    <w:rsid w:val="00592CB7"/>
    <w:rsid w:val="005B1A76"/>
    <w:rsid w:val="005C1F21"/>
    <w:rsid w:val="005D278F"/>
    <w:rsid w:val="005F5F45"/>
    <w:rsid w:val="00613FBB"/>
    <w:rsid w:val="00625D01"/>
    <w:rsid w:val="00626A2A"/>
    <w:rsid w:val="00630F36"/>
    <w:rsid w:val="00635DD6"/>
    <w:rsid w:val="006427E2"/>
    <w:rsid w:val="00651703"/>
    <w:rsid w:val="00656875"/>
    <w:rsid w:val="00673F6B"/>
    <w:rsid w:val="006821A9"/>
    <w:rsid w:val="006A1B64"/>
    <w:rsid w:val="006B12FB"/>
    <w:rsid w:val="006B2FDE"/>
    <w:rsid w:val="006F4BC2"/>
    <w:rsid w:val="00714215"/>
    <w:rsid w:val="0076404D"/>
    <w:rsid w:val="00776CC4"/>
    <w:rsid w:val="0078655E"/>
    <w:rsid w:val="007A2E30"/>
    <w:rsid w:val="007A35AC"/>
    <w:rsid w:val="007B6648"/>
    <w:rsid w:val="007C5152"/>
    <w:rsid w:val="007C7053"/>
    <w:rsid w:val="007D6B81"/>
    <w:rsid w:val="008215E6"/>
    <w:rsid w:val="008221E1"/>
    <w:rsid w:val="0082233F"/>
    <w:rsid w:val="008238B5"/>
    <w:rsid w:val="00824DA7"/>
    <w:rsid w:val="00825C58"/>
    <w:rsid w:val="0083129D"/>
    <w:rsid w:val="00871296"/>
    <w:rsid w:val="00872F1E"/>
    <w:rsid w:val="0087340D"/>
    <w:rsid w:val="00887F63"/>
    <w:rsid w:val="008908D2"/>
    <w:rsid w:val="008A6BD7"/>
    <w:rsid w:val="008D28CE"/>
    <w:rsid w:val="008E32A3"/>
    <w:rsid w:val="008E32D5"/>
    <w:rsid w:val="008F155F"/>
    <w:rsid w:val="00925780"/>
    <w:rsid w:val="00932685"/>
    <w:rsid w:val="009331CC"/>
    <w:rsid w:val="00945A3E"/>
    <w:rsid w:val="0096262E"/>
    <w:rsid w:val="00963599"/>
    <w:rsid w:val="00975964"/>
    <w:rsid w:val="0098308D"/>
    <w:rsid w:val="00991B44"/>
    <w:rsid w:val="00996CF6"/>
    <w:rsid w:val="00997E37"/>
    <w:rsid w:val="009C6230"/>
    <w:rsid w:val="009D1674"/>
    <w:rsid w:val="009E41EB"/>
    <w:rsid w:val="009E67FD"/>
    <w:rsid w:val="009F18F0"/>
    <w:rsid w:val="009F6383"/>
    <w:rsid w:val="00A13428"/>
    <w:rsid w:val="00A16E20"/>
    <w:rsid w:val="00A2203C"/>
    <w:rsid w:val="00A31840"/>
    <w:rsid w:val="00A52084"/>
    <w:rsid w:val="00A61B3F"/>
    <w:rsid w:val="00A8043F"/>
    <w:rsid w:val="00A826F3"/>
    <w:rsid w:val="00A83C00"/>
    <w:rsid w:val="00A92559"/>
    <w:rsid w:val="00AB2F17"/>
    <w:rsid w:val="00AB71AB"/>
    <w:rsid w:val="00AC31FC"/>
    <w:rsid w:val="00AE5789"/>
    <w:rsid w:val="00AF1B3B"/>
    <w:rsid w:val="00B03A4C"/>
    <w:rsid w:val="00B116CA"/>
    <w:rsid w:val="00B14313"/>
    <w:rsid w:val="00B22651"/>
    <w:rsid w:val="00B27EF2"/>
    <w:rsid w:val="00B3617D"/>
    <w:rsid w:val="00B530D0"/>
    <w:rsid w:val="00B569A0"/>
    <w:rsid w:val="00B71343"/>
    <w:rsid w:val="00B755E3"/>
    <w:rsid w:val="00B82CC3"/>
    <w:rsid w:val="00B9431F"/>
    <w:rsid w:val="00BD125B"/>
    <w:rsid w:val="00BF70DC"/>
    <w:rsid w:val="00C02210"/>
    <w:rsid w:val="00C033AD"/>
    <w:rsid w:val="00C0741B"/>
    <w:rsid w:val="00C16B33"/>
    <w:rsid w:val="00C229DE"/>
    <w:rsid w:val="00C23D3A"/>
    <w:rsid w:val="00C2712C"/>
    <w:rsid w:val="00C32179"/>
    <w:rsid w:val="00C35CF6"/>
    <w:rsid w:val="00C470A7"/>
    <w:rsid w:val="00C6036D"/>
    <w:rsid w:val="00C67BFB"/>
    <w:rsid w:val="00C75450"/>
    <w:rsid w:val="00C756B2"/>
    <w:rsid w:val="00C812F5"/>
    <w:rsid w:val="00C861A4"/>
    <w:rsid w:val="00C9410C"/>
    <w:rsid w:val="00C97430"/>
    <w:rsid w:val="00CA436C"/>
    <w:rsid w:val="00CA6343"/>
    <w:rsid w:val="00CC0081"/>
    <w:rsid w:val="00CD7B95"/>
    <w:rsid w:val="00CE260C"/>
    <w:rsid w:val="00D03F94"/>
    <w:rsid w:val="00D25215"/>
    <w:rsid w:val="00D27F16"/>
    <w:rsid w:val="00D45D1B"/>
    <w:rsid w:val="00D91BE2"/>
    <w:rsid w:val="00D9279D"/>
    <w:rsid w:val="00D95184"/>
    <w:rsid w:val="00D97568"/>
    <w:rsid w:val="00D97D08"/>
    <w:rsid w:val="00DA455A"/>
    <w:rsid w:val="00DB16AD"/>
    <w:rsid w:val="00DC5AD9"/>
    <w:rsid w:val="00DD1858"/>
    <w:rsid w:val="00DF6065"/>
    <w:rsid w:val="00E12540"/>
    <w:rsid w:val="00E126A4"/>
    <w:rsid w:val="00E27F69"/>
    <w:rsid w:val="00E4389C"/>
    <w:rsid w:val="00E5126B"/>
    <w:rsid w:val="00E530EB"/>
    <w:rsid w:val="00E62450"/>
    <w:rsid w:val="00E62E6A"/>
    <w:rsid w:val="00E747FA"/>
    <w:rsid w:val="00E81FA4"/>
    <w:rsid w:val="00E93EC9"/>
    <w:rsid w:val="00EA0405"/>
    <w:rsid w:val="00EA7BD9"/>
    <w:rsid w:val="00EB2F51"/>
    <w:rsid w:val="00EB3BE2"/>
    <w:rsid w:val="00EB6DBF"/>
    <w:rsid w:val="00EC2229"/>
    <w:rsid w:val="00ED1589"/>
    <w:rsid w:val="00EE009A"/>
    <w:rsid w:val="00F067B6"/>
    <w:rsid w:val="00F1371E"/>
    <w:rsid w:val="00F33E0E"/>
    <w:rsid w:val="00F3716B"/>
    <w:rsid w:val="00F46259"/>
    <w:rsid w:val="00F9633C"/>
    <w:rsid w:val="00F97B7F"/>
    <w:rsid w:val="00FB40F9"/>
    <w:rsid w:val="00FC05E7"/>
    <w:rsid w:val="00FC1118"/>
    <w:rsid w:val="00FD0E12"/>
    <w:rsid w:val="00FF0A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50BAC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5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B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B6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B5B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B69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3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3C5"/>
    <w:rPr>
      <w:rFonts w:ascii="Segoe UI" w:hAnsi="Segoe UI" w:cs="Segoe UI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5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B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B6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B5B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B69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3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3C5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wmf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WMF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5EEA30F766046A5903A361F09F2A5" ma:contentTypeVersion="1" ma:contentTypeDescription="Create a new document." ma:contentTypeScope="" ma:versionID="20dbc0e467f8ddbccb1af82528ed823d">
  <xsd:schema xmlns:xsd="http://www.w3.org/2001/XMLSchema" xmlns:xs="http://www.w3.org/2001/XMLSchema" xmlns:p="http://schemas.microsoft.com/office/2006/metadata/properties" xmlns:ns3="fd4ce705-21c7-4e1a-b26b-a85053a4fbcf" targetNamespace="http://schemas.microsoft.com/office/2006/metadata/properties" ma:root="true" ma:fieldsID="ad8c22f44e40665212ff2cba9f70b8f1" ns3:_="">
    <xsd:import namespace="fd4ce705-21c7-4e1a-b26b-a85053a4fbcf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ce705-21c7-4e1a-b26b-a85053a4fbc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E83D2-86CE-40AD-B08F-1B17A52B59C2}">
  <ds:schemaRefs>
    <ds:schemaRef ds:uri="http://purl.org/dc/terms/"/>
    <ds:schemaRef ds:uri="http://schemas.openxmlformats.org/package/2006/metadata/core-properties"/>
    <ds:schemaRef ds:uri="fd4ce705-21c7-4e1a-b26b-a85053a4fbcf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4A5DCE-4FC3-4662-8693-B7B3BF201F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F7D20C-EFDB-48F5-BF1C-314F36C53F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ce705-21c7-4e1a-b26b-a85053a4fb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6B22F3-7943-4B89-B79E-828A9DA73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57F82C67</Template>
  <TotalTime>1</TotalTime>
  <Pages>2</Pages>
  <Words>8</Words>
  <Characters>48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Monalisa Mukherjee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Monalisa Mukherjee</dc:creator>
  <cp:lastModifiedBy>Lynett White</cp:lastModifiedBy>
  <cp:revision>2</cp:revision>
  <cp:lastPrinted>2015-01-23T16:20:00Z</cp:lastPrinted>
  <dcterms:created xsi:type="dcterms:W3CDTF">2015-01-28T10:31:00Z</dcterms:created>
  <dcterms:modified xsi:type="dcterms:W3CDTF">2015-01-28T10:31:00Z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0x010100AF15EEA30F766046A5903A361F09F2A5</vt:lpwstr>
  </property>
</Properties>
</file>